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0CB0EA73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AC40C4">
        <w:rPr>
          <w:kern w:val="3"/>
          <w:lang w:val="en-US" w:eastAsia="ar-SA"/>
        </w:rPr>
        <w:t>28.07.2026.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075E68AD" w:rsidR="00EC05A7" w:rsidRPr="00AC40C4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  <w:r w:rsidR="00AC40C4">
        <w:rPr>
          <w:b/>
          <w:bCs/>
          <w:kern w:val="3"/>
          <w:lang w:val="sr-Cyrl-RS" w:eastAsia="ar-SA"/>
        </w:rPr>
        <w:t xml:space="preserve">Пуњач за бустер 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27D66D43" w:rsidR="00EC05A7" w:rsidRPr="00AC40C4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AC40C4">
        <w:rPr>
          <w:b/>
          <w:kern w:val="3"/>
          <w:lang w:val="sr-Cyrl-RS" w:eastAsia="ar-SA"/>
        </w:rPr>
        <w:t xml:space="preserve"> до 4.500,00 динара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100DDF12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AC40C4">
        <w:rPr>
          <w:kern w:val="3"/>
          <w:lang w:val="sr-Cyrl-RS" w:eastAsia="ar-SA"/>
        </w:rPr>
        <w:t xml:space="preserve"> 30.07.2026.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39FB258D" w:rsidR="00A3396B" w:rsidRP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  <w:r w:rsidR="00AC40C4">
        <w:rPr>
          <w:b/>
          <w:bCs/>
          <w:lang w:val="sr-Cyrl-RS"/>
        </w:rPr>
        <w:br/>
        <w:t>Бранко Јаћовић: 063/406-417</w:t>
      </w:r>
    </w:p>
    <w:sectPr w:rsidR="00A3396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4E614" w14:textId="77777777" w:rsidR="00931C32" w:rsidRDefault="00931C32">
      <w:r>
        <w:separator/>
      </w:r>
    </w:p>
  </w:endnote>
  <w:endnote w:type="continuationSeparator" w:id="0">
    <w:p w14:paraId="4DE7465B" w14:textId="77777777" w:rsidR="00931C32" w:rsidRDefault="0093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46D56" w14:textId="77777777" w:rsidR="00931C32" w:rsidRDefault="00931C32">
      <w:r>
        <w:separator/>
      </w:r>
    </w:p>
  </w:footnote>
  <w:footnote w:type="continuationSeparator" w:id="0">
    <w:p w14:paraId="62A01A79" w14:textId="77777777" w:rsidR="00931C32" w:rsidRDefault="00931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6746463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39006E"/>
    <w:rsid w:val="00434B37"/>
    <w:rsid w:val="004913EC"/>
    <w:rsid w:val="005A22F0"/>
    <w:rsid w:val="005C2B67"/>
    <w:rsid w:val="00637114"/>
    <w:rsid w:val="00686D67"/>
    <w:rsid w:val="006B761D"/>
    <w:rsid w:val="00707CE2"/>
    <w:rsid w:val="007260CD"/>
    <w:rsid w:val="007E52FF"/>
    <w:rsid w:val="00824215"/>
    <w:rsid w:val="008432DD"/>
    <w:rsid w:val="00864A03"/>
    <w:rsid w:val="008F1A79"/>
    <w:rsid w:val="00931C32"/>
    <w:rsid w:val="00942F87"/>
    <w:rsid w:val="009476C7"/>
    <w:rsid w:val="00955644"/>
    <w:rsid w:val="009E4538"/>
    <w:rsid w:val="00A3396B"/>
    <w:rsid w:val="00AC40C4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2026-07-28T10:21:00Z</dcterms:modified>
</cp:coreProperties>
</file>